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8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545"/>
        <w:gridCol w:w="7654"/>
      </w:tblGrid>
      <w:tr w:rsidR="00762DF8" w:rsidRPr="0030205D" w14:paraId="61D3CA48" w14:textId="77777777" w:rsidTr="00A805FC">
        <w:trPr>
          <w:trHeight w:val="6227"/>
        </w:trPr>
        <w:tc>
          <w:tcPr>
            <w:tcW w:w="11199" w:type="dxa"/>
            <w:gridSpan w:val="2"/>
          </w:tcPr>
          <w:p w14:paraId="59189C89" w14:textId="77777777" w:rsidR="00762DF8" w:rsidRPr="0030205D" w:rsidRDefault="00762DF8" w:rsidP="00762DF8">
            <w:pPr>
              <w:rPr>
                <w:rFonts w:ascii="Century Gothic" w:hAnsi="Century Gothic"/>
                <w:b/>
                <w:bCs/>
                <w:sz w:val="36"/>
              </w:rPr>
            </w:pPr>
          </w:p>
          <w:p w14:paraId="203A1A0D" w14:textId="77777777" w:rsidR="00762DF8" w:rsidRPr="0030205D" w:rsidRDefault="00301C95">
            <w:pPr>
              <w:jc w:val="center"/>
              <w:rPr>
                <w:rFonts w:ascii="Century Gothic" w:hAnsi="Century Gothic"/>
                <w:b/>
                <w:noProof/>
                <w:sz w:val="36"/>
                <w:lang w:eastAsia="en-AU"/>
              </w:rPr>
            </w:pPr>
            <w:r w:rsidRPr="0030205D">
              <w:rPr>
                <w:rFonts w:ascii="Century Gothic" w:hAnsi="Century Gothic"/>
                <w:b/>
                <w:noProof/>
                <w:sz w:val="36"/>
                <w:lang w:eastAsia="en-AU"/>
              </w:rPr>
              <w:drawing>
                <wp:inline distT="0" distB="0" distL="0" distR="0" wp14:anchorId="7785AC2C" wp14:editId="5E2B17DB">
                  <wp:extent cx="2190750" cy="352425"/>
                  <wp:effectExtent l="0" t="0" r="0" b="0"/>
                  <wp:docPr id="1" name="Picture 1" descr="New Logo 2015 H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 Logo 2015 H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0615DF" w14:textId="77777777" w:rsidR="00762DF8" w:rsidRPr="0030205D" w:rsidRDefault="00762DF8">
            <w:pPr>
              <w:jc w:val="center"/>
              <w:rPr>
                <w:rFonts w:ascii="Century Gothic" w:hAnsi="Century Gothic"/>
                <w:b/>
                <w:noProof/>
                <w:sz w:val="36"/>
                <w:lang w:eastAsia="en-AU"/>
              </w:rPr>
            </w:pPr>
          </w:p>
          <w:p w14:paraId="34821236" w14:textId="77777777" w:rsidR="00762DF8" w:rsidRPr="002A1D4E" w:rsidRDefault="00762DF8">
            <w:pPr>
              <w:jc w:val="center"/>
              <w:rPr>
                <w:rFonts w:ascii="Century Gothic" w:hAnsi="Century Gothic"/>
                <w:sz w:val="44"/>
              </w:rPr>
            </w:pPr>
            <w:r w:rsidRPr="002A1D4E">
              <w:rPr>
                <w:rFonts w:ascii="Century Gothic" w:hAnsi="Century Gothic"/>
                <w:sz w:val="44"/>
              </w:rPr>
              <w:t xml:space="preserve">HAMILTON ISLAND </w:t>
            </w:r>
          </w:p>
          <w:p w14:paraId="7D016161" w14:textId="77777777" w:rsidR="00762DF8" w:rsidRPr="002A1D4E" w:rsidRDefault="00762DF8">
            <w:pPr>
              <w:jc w:val="center"/>
              <w:rPr>
                <w:rFonts w:ascii="Century Gothic" w:hAnsi="Century Gothic"/>
                <w:sz w:val="44"/>
              </w:rPr>
            </w:pPr>
            <w:r w:rsidRPr="002A1D4E">
              <w:rPr>
                <w:rFonts w:ascii="Century Gothic" w:hAnsi="Century Gothic"/>
                <w:sz w:val="44"/>
              </w:rPr>
              <w:t>CONFERENCE CENTRE</w:t>
            </w:r>
          </w:p>
          <w:p w14:paraId="3901B62F" w14:textId="77777777" w:rsidR="00762DF8" w:rsidRPr="0030205D" w:rsidRDefault="00762DF8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  <w:p w14:paraId="11B6EAF0" w14:textId="77777777" w:rsidR="00917A0E" w:rsidRPr="0030205D" w:rsidRDefault="00917A0E" w:rsidP="00917A0E">
            <w:pPr>
              <w:jc w:val="center"/>
              <w:rPr>
                <w:rFonts w:ascii="Century Gothic" w:hAnsi="Century Gothic"/>
                <w:sz w:val="72"/>
                <w:szCs w:val="48"/>
              </w:rPr>
            </w:pPr>
            <w:r w:rsidRPr="0030205D">
              <w:rPr>
                <w:rFonts w:ascii="Century Gothic" w:hAnsi="Century Gothic"/>
                <w:sz w:val="72"/>
                <w:szCs w:val="48"/>
              </w:rPr>
              <w:t>C- 3363 Shute Harbour Road</w:t>
            </w:r>
          </w:p>
          <w:p w14:paraId="315FC611" w14:textId="77777777" w:rsidR="00917A0E" w:rsidRPr="0030205D" w:rsidRDefault="00917A0E" w:rsidP="00917A0E">
            <w:pPr>
              <w:jc w:val="center"/>
              <w:rPr>
                <w:rFonts w:ascii="Century Gothic" w:hAnsi="Century Gothic"/>
                <w:sz w:val="40"/>
              </w:rPr>
            </w:pPr>
            <w:r w:rsidRPr="0030205D">
              <w:rPr>
                <w:rFonts w:ascii="Century Gothic" w:hAnsi="Century Gothic"/>
                <w:sz w:val="72"/>
                <w:szCs w:val="48"/>
              </w:rPr>
              <w:t>Shute Harbour QLD 4802</w:t>
            </w:r>
          </w:p>
          <w:p w14:paraId="423E3B97" w14:textId="77777777" w:rsidR="002A1D4E" w:rsidRDefault="002A1D4E">
            <w:pPr>
              <w:pStyle w:val="BodyText"/>
              <w:jc w:val="center"/>
              <w:rPr>
                <w:rFonts w:ascii="Century Gothic" w:hAnsi="Century Gothic"/>
                <w:bCs/>
                <w:i/>
                <w:color w:val="A6A6A6"/>
                <w:szCs w:val="32"/>
              </w:rPr>
            </w:pPr>
          </w:p>
          <w:p w14:paraId="6880D948" w14:textId="77777777" w:rsidR="00762DF8" w:rsidRPr="00A805FC" w:rsidRDefault="00762DF8">
            <w:pPr>
              <w:pStyle w:val="BodyText"/>
              <w:jc w:val="center"/>
              <w:rPr>
                <w:rFonts w:ascii="Century Gothic" w:hAnsi="Century Gothic"/>
                <w:bCs/>
                <w:i/>
                <w:color w:val="A6A6A6"/>
                <w:szCs w:val="32"/>
              </w:rPr>
            </w:pPr>
            <w:r w:rsidRPr="00A805FC">
              <w:rPr>
                <w:rFonts w:ascii="Century Gothic" w:hAnsi="Century Gothic"/>
                <w:bCs/>
                <w:i/>
                <w:color w:val="A6A6A6"/>
                <w:szCs w:val="32"/>
              </w:rPr>
              <w:t>EXCLUDES AUST POST</w:t>
            </w:r>
          </w:p>
          <w:p w14:paraId="321C9FA9" w14:textId="77777777" w:rsidR="00762DF8" w:rsidRPr="00A805FC" w:rsidRDefault="00762DF8">
            <w:pPr>
              <w:pStyle w:val="BodyText"/>
              <w:jc w:val="center"/>
              <w:rPr>
                <w:rFonts w:ascii="Century Gothic" w:hAnsi="Century Gothic"/>
                <w:bCs/>
                <w:color w:val="A6A6A6"/>
                <w:szCs w:val="32"/>
              </w:rPr>
            </w:pPr>
            <w:r w:rsidRPr="00A805FC">
              <w:rPr>
                <w:rFonts w:ascii="Century Gothic" w:hAnsi="Century Gothic"/>
                <w:bCs/>
                <w:color w:val="A6A6A6"/>
                <w:szCs w:val="32"/>
              </w:rPr>
              <w:t>(Australia post should be directed to:</w:t>
            </w:r>
          </w:p>
          <w:p w14:paraId="0F25DD94" w14:textId="77777777" w:rsidR="00762DF8" w:rsidRPr="00A805FC" w:rsidRDefault="00762DF8">
            <w:pPr>
              <w:pStyle w:val="BodyText"/>
              <w:jc w:val="center"/>
              <w:rPr>
                <w:rFonts w:ascii="Century Gothic" w:hAnsi="Century Gothic"/>
                <w:bCs/>
                <w:color w:val="A6A6A6"/>
                <w:szCs w:val="32"/>
              </w:rPr>
            </w:pPr>
            <w:r w:rsidRPr="00A805FC">
              <w:rPr>
                <w:rFonts w:ascii="Century Gothic" w:hAnsi="Century Gothic"/>
                <w:bCs/>
                <w:color w:val="A6A6A6"/>
                <w:szCs w:val="32"/>
              </w:rPr>
              <w:t xml:space="preserve"> PO BOX 148 Hamilton Island 4803)</w:t>
            </w:r>
          </w:p>
          <w:p w14:paraId="3AB23FAC" w14:textId="77777777" w:rsidR="00762DF8" w:rsidRPr="0030205D" w:rsidRDefault="00762DF8" w:rsidP="008D44EF">
            <w:pPr>
              <w:jc w:val="center"/>
              <w:rPr>
                <w:rFonts w:ascii="Century Gothic" w:hAnsi="Century Gothic"/>
                <w:b/>
                <w:sz w:val="48"/>
                <w:szCs w:val="48"/>
              </w:rPr>
            </w:pPr>
          </w:p>
          <w:p w14:paraId="63417935" w14:textId="13F0CD40" w:rsidR="00762DF8" w:rsidRPr="00F142DF" w:rsidRDefault="00762DF8" w:rsidP="00C45247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142DF">
              <w:rPr>
                <w:rFonts w:ascii="Century Gothic" w:hAnsi="Century Gothic"/>
                <w:sz w:val="48"/>
                <w:szCs w:val="48"/>
              </w:rPr>
              <w:t xml:space="preserve">Attn: </w:t>
            </w:r>
            <w:r w:rsidR="00254E38">
              <w:rPr>
                <w:rFonts w:ascii="Century Gothic" w:hAnsi="Century Gothic"/>
                <w:sz w:val="48"/>
                <w:szCs w:val="48"/>
              </w:rPr>
              <w:t>Layla Simmons</w:t>
            </w:r>
            <w:r w:rsidR="00C45247" w:rsidRPr="00254E38">
              <w:rPr>
                <w:rFonts w:ascii="Century Gothic" w:hAnsi="Century Gothic"/>
                <w:sz w:val="48"/>
                <w:szCs w:val="48"/>
              </w:rPr>
              <w:t xml:space="preserve"> – </w:t>
            </w:r>
            <w:r w:rsidR="00254E38">
              <w:rPr>
                <w:rFonts w:ascii="Century Gothic" w:hAnsi="Century Gothic"/>
                <w:sz w:val="48"/>
                <w:szCs w:val="48"/>
              </w:rPr>
              <w:t>07 4948 9595</w:t>
            </w:r>
          </w:p>
        </w:tc>
      </w:tr>
      <w:tr w:rsidR="00FB5E35" w:rsidRPr="0030205D" w14:paraId="61B557A5" w14:textId="77777777" w:rsidTr="00683F2E">
        <w:tc>
          <w:tcPr>
            <w:tcW w:w="3545" w:type="dxa"/>
          </w:tcPr>
          <w:p w14:paraId="150418CE" w14:textId="77777777" w:rsidR="00FB5E35" w:rsidRPr="00683F2E" w:rsidRDefault="00FB5E35">
            <w:pPr>
              <w:jc w:val="center"/>
              <w:rPr>
                <w:rFonts w:ascii="Century Gothic" w:hAnsi="Century Gothic"/>
                <w:bCs/>
                <w:sz w:val="32"/>
              </w:rPr>
            </w:pPr>
            <w:r w:rsidRPr="00683F2E">
              <w:rPr>
                <w:rFonts w:ascii="Century Gothic" w:hAnsi="Century Gothic"/>
                <w:bCs/>
                <w:sz w:val="32"/>
              </w:rPr>
              <w:t>From:</w:t>
            </w:r>
          </w:p>
        </w:tc>
        <w:tc>
          <w:tcPr>
            <w:tcW w:w="7654" w:type="dxa"/>
          </w:tcPr>
          <w:p w14:paraId="593858D9" w14:textId="77777777" w:rsidR="00FB5E35" w:rsidRPr="00F142DF" w:rsidRDefault="00F142DF" w:rsidP="001C229F">
            <w:pPr>
              <w:rPr>
                <w:rFonts w:ascii="Century Gothic" w:hAnsi="Century Gothic" w:cs="Arial"/>
                <w:b/>
                <w:bCs/>
                <w:color w:val="FF0000"/>
                <w:sz w:val="32"/>
                <w:szCs w:val="48"/>
              </w:rPr>
            </w:pPr>
            <w:r w:rsidRPr="00F142DF">
              <w:rPr>
                <w:rFonts w:ascii="Century Gothic" w:hAnsi="Century Gothic" w:cs="Arial"/>
                <w:b/>
                <w:bCs/>
                <w:color w:val="FF0000"/>
                <w:sz w:val="32"/>
                <w:szCs w:val="48"/>
              </w:rPr>
              <w:t>INSERT – Name and Phone number</w:t>
            </w:r>
          </w:p>
        </w:tc>
      </w:tr>
      <w:tr w:rsidR="00FB5E35" w:rsidRPr="0030205D" w14:paraId="15125F99" w14:textId="77777777" w:rsidTr="00683F2E">
        <w:tc>
          <w:tcPr>
            <w:tcW w:w="3545" w:type="dxa"/>
          </w:tcPr>
          <w:p w14:paraId="04F0347B" w14:textId="77777777" w:rsidR="00FB5E35" w:rsidRPr="00683F2E" w:rsidRDefault="00FB5E35" w:rsidP="00683F2E">
            <w:pPr>
              <w:jc w:val="center"/>
              <w:rPr>
                <w:rFonts w:ascii="Century Gothic" w:hAnsi="Century Gothic"/>
                <w:bCs/>
                <w:sz w:val="32"/>
              </w:rPr>
            </w:pPr>
            <w:r w:rsidRPr="00683F2E">
              <w:rPr>
                <w:rFonts w:ascii="Century Gothic" w:hAnsi="Century Gothic"/>
                <w:bCs/>
                <w:sz w:val="32"/>
              </w:rPr>
              <w:t>Conference</w:t>
            </w:r>
            <w:r w:rsidR="00683F2E">
              <w:rPr>
                <w:rFonts w:ascii="Century Gothic" w:hAnsi="Century Gothic"/>
                <w:bCs/>
                <w:sz w:val="32"/>
              </w:rPr>
              <w:t xml:space="preserve"> </w:t>
            </w:r>
            <w:r w:rsidRPr="00683F2E">
              <w:rPr>
                <w:rFonts w:ascii="Century Gothic" w:hAnsi="Century Gothic"/>
                <w:bCs/>
                <w:sz w:val="32"/>
              </w:rPr>
              <w:t>Name:</w:t>
            </w:r>
          </w:p>
        </w:tc>
        <w:tc>
          <w:tcPr>
            <w:tcW w:w="7654" w:type="dxa"/>
          </w:tcPr>
          <w:p w14:paraId="0E19F681" w14:textId="4BA835C2" w:rsidR="00D07CE0" w:rsidRPr="0030205D" w:rsidRDefault="00F638DF" w:rsidP="00700BF0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z w:val="32"/>
                <w:szCs w:val="48"/>
              </w:rPr>
            </w:pPr>
            <w:r w:rsidRPr="00F638DF">
              <w:rPr>
                <w:rFonts w:ascii="Century Gothic" w:hAnsi="Century Gothic" w:cs="Arial"/>
                <w:b/>
                <w:bCs/>
                <w:color w:val="000000"/>
                <w:sz w:val="32"/>
                <w:szCs w:val="48"/>
              </w:rPr>
              <w:t xml:space="preserve">Cornetts </w:t>
            </w:r>
            <w:proofErr w:type="spellStart"/>
            <w:r w:rsidRPr="00F638DF">
              <w:rPr>
                <w:rFonts w:ascii="Century Gothic" w:hAnsi="Century Gothic" w:cs="Arial"/>
                <w:b/>
                <w:bCs/>
                <w:color w:val="000000"/>
                <w:sz w:val="32"/>
                <w:szCs w:val="48"/>
              </w:rPr>
              <w:t>Everfresh</w:t>
            </w:r>
            <w:proofErr w:type="spellEnd"/>
            <w:r w:rsidRPr="00F638DF">
              <w:rPr>
                <w:rFonts w:ascii="Century Gothic" w:hAnsi="Century Gothic" w:cs="Arial"/>
                <w:b/>
                <w:bCs/>
                <w:color w:val="000000"/>
                <w:sz w:val="32"/>
                <w:szCs w:val="48"/>
              </w:rPr>
              <w:t xml:space="preserve"> Conference 2027</w:t>
            </w:r>
          </w:p>
        </w:tc>
      </w:tr>
      <w:tr w:rsidR="00FB5E35" w:rsidRPr="0030205D" w14:paraId="6AF9790A" w14:textId="77777777" w:rsidTr="00683F2E">
        <w:tc>
          <w:tcPr>
            <w:tcW w:w="3545" w:type="dxa"/>
          </w:tcPr>
          <w:p w14:paraId="7CEA34EA" w14:textId="77777777" w:rsidR="00683F2E" w:rsidRDefault="00683F2E">
            <w:pPr>
              <w:jc w:val="center"/>
              <w:rPr>
                <w:rFonts w:ascii="Century Gothic" w:hAnsi="Century Gothic"/>
                <w:bCs/>
                <w:sz w:val="32"/>
              </w:rPr>
            </w:pPr>
          </w:p>
          <w:p w14:paraId="3FFCE806" w14:textId="77777777" w:rsidR="00FB5E35" w:rsidRDefault="00FB5E35">
            <w:pPr>
              <w:jc w:val="center"/>
              <w:rPr>
                <w:rFonts w:ascii="Century Gothic" w:hAnsi="Century Gothic"/>
                <w:bCs/>
                <w:sz w:val="32"/>
              </w:rPr>
            </w:pPr>
            <w:r w:rsidRPr="00683F2E">
              <w:rPr>
                <w:rFonts w:ascii="Century Gothic" w:hAnsi="Century Gothic"/>
                <w:bCs/>
                <w:sz w:val="32"/>
              </w:rPr>
              <w:t>Delivery Before:</w:t>
            </w:r>
          </w:p>
          <w:p w14:paraId="645E0120" w14:textId="77777777" w:rsidR="00683F2E" w:rsidRPr="00683F2E" w:rsidRDefault="00683F2E">
            <w:pPr>
              <w:jc w:val="center"/>
              <w:rPr>
                <w:rFonts w:ascii="Century Gothic" w:hAnsi="Century Gothic"/>
                <w:bCs/>
                <w:sz w:val="32"/>
              </w:rPr>
            </w:pPr>
          </w:p>
        </w:tc>
        <w:tc>
          <w:tcPr>
            <w:tcW w:w="7654" w:type="dxa"/>
          </w:tcPr>
          <w:p w14:paraId="055E0564" w14:textId="77777777" w:rsidR="00683F2E" w:rsidRDefault="00683F2E" w:rsidP="00762DF8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</w:p>
          <w:p w14:paraId="03017BDD" w14:textId="07B0919C" w:rsidR="00FB5E35" w:rsidRPr="00683F2E" w:rsidRDefault="00DE4966" w:rsidP="009679D6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 w:rsidRPr="00683F2E">
              <w:rPr>
                <w:rFonts w:ascii="Century Gothic" w:hAnsi="Century Gothic"/>
                <w:b/>
                <w:bCs/>
                <w:sz w:val="32"/>
              </w:rPr>
              <w:t xml:space="preserve">Required on </w:t>
            </w:r>
            <w:r w:rsidRPr="00F142DF">
              <w:rPr>
                <w:rFonts w:ascii="Century Gothic" w:hAnsi="Century Gothic"/>
                <w:b/>
                <w:bCs/>
                <w:sz w:val="32"/>
              </w:rPr>
              <w:t xml:space="preserve">island </w:t>
            </w:r>
            <w:r w:rsidR="007249A3">
              <w:rPr>
                <w:rFonts w:ascii="Century Gothic" w:hAnsi="Century Gothic"/>
                <w:b/>
                <w:bCs/>
                <w:sz w:val="32"/>
              </w:rPr>
              <w:t xml:space="preserve">by </w:t>
            </w:r>
            <w:r w:rsidR="00F638DF">
              <w:rPr>
                <w:rFonts w:ascii="Century Gothic" w:hAnsi="Century Gothic"/>
                <w:b/>
                <w:bCs/>
                <w:sz w:val="32"/>
              </w:rPr>
              <w:t>Friday 26</w:t>
            </w:r>
            <w:r w:rsidR="00F638DF" w:rsidRPr="00F638DF">
              <w:rPr>
                <w:rFonts w:ascii="Century Gothic" w:hAnsi="Century Gothic"/>
                <w:b/>
                <w:bCs/>
                <w:sz w:val="32"/>
                <w:vertAlign w:val="superscript"/>
              </w:rPr>
              <w:t>th</w:t>
            </w:r>
            <w:r w:rsidR="00F638DF">
              <w:rPr>
                <w:rFonts w:ascii="Century Gothic" w:hAnsi="Century Gothic"/>
                <w:b/>
                <w:bCs/>
                <w:sz w:val="32"/>
              </w:rPr>
              <w:t xml:space="preserve"> February, 2027</w:t>
            </w:r>
          </w:p>
        </w:tc>
      </w:tr>
      <w:tr w:rsidR="00FB5E35" w:rsidRPr="0030205D" w14:paraId="4E1C4AE5" w14:textId="77777777" w:rsidTr="00683F2E">
        <w:tc>
          <w:tcPr>
            <w:tcW w:w="3545" w:type="dxa"/>
          </w:tcPr>
          <w:p w14:paraId="7FA577D5" w14:textId="77777777" w:rsidR="00FB5E35" w:rsidRPr="00683F2E" w:rsidRDefault="00FB5E35">
            <w:pPr>
              <w:jc w:val="center"/>
              <w:rPr>
                <w:rFonts w:ascii="Century Gothic" w:hAnsi="Century Gothic"/>
                <w:bCs/>
                <w:sz w:val="32"/>
              </w:rPr>
            </w:pPr>
            <w:r w:rsidRPr="00683F2E">
              <w:rPr>
                <w:rFonts w:ascii="Century Gothic" w:hAnsi="Century Gothic"/>
                <w:bCs/>
                <w:sz w:val="32"/>
              </w:rPr>
              <w:t>Box Number</w:t>
            </w:r>
          </w:p>
        </w:tc>
        <w:tc>
          <w:tcPr>
            <w:tcW w:w="7654" w:type="dxa"/>
          </w:tcPr>
          <w:p w14:paraId="09F3193F" w14:textId="77777777" w:rsidR="00FB5E35" w:rsidRPr="0030205D" w:rsidRDefault="0010041F" w:rsidP="00762DF8">
            <w:pPr>
              <w:rPr>
                <w:rFonts w:ascii="Century Gothic" w:hAnsi="Century Gothic" w:cs="Arial"/>
                <w:b/>
                <w:bCs/>
                <w:color w:val="000000"/>
                <w:sz w:val="32"/>
                <w:szCs w:val="48"/>
              </w:rPr>
            </w:pPr>
            <w:r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      </w:t>
            </w:r>
            <w:r w:rsidR="00762DF8"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        </w:t>
            </w:r>
            <w:r w:rsidR="00762DF8" w:rsidRPr="0030205D">
              <w:rPr>
                <w:rFonts w:ascii="Century Gothic" w:hAnsi="Century Gothic" w:cs="Arial"/>
                <w:b/>
                <w:bCs/>
                <w:color w:val="FF0000"/>
                <w:sz w:val="36"/>
                <w:szCs w:val="48"/>
              </w:rPr>
              <w:t xml:space="preserve"> x</w:t>
            </w:r>
            <w:r w:rsidR="00762DF8"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  </w:t>
            </w:r>
            <w:r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of </w:t>
            </w:r>
            <w:r w:rsidR="00762DF8"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   </w:t>
            </w:r>
            <w:r w:rsidR="00762DF8" w:rsidRPr="0030205D">
              <w:rPr>
                <w:rFonts w:ascii="Century Gothic" w:hAnsi="Century Gothic" w:cs="Arial"/>
                <w:b/>
                <w:bCs/>
                <w:color w:val="FF0000"/>
                <w:sz w:val="36"/>
                <w:szCs w:val="48"/>
              </w:rPr>
              <w:t>x</w:t>
            </w:r>
            <w:r w:rsidR="00762DF8"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 xml:space="preserve">     </w:t>
            </w:r>
            <w:r w:rsidR="00FB5E35" w:rsidRPr="0030205D">
              <w:rPr>
                <w:rFonts w:ascii="Century Gothic" w:hAnsi="Century Gothic" w:cs="Arial"/>
                <w:b/>
                <w:bCs/>
                <w:color w:val="000000"/>
                <w:sz w:val="36"/>
                <w:szCs w:val="48"/>
              </w:rPr>
              <w:t>boxes.</w:t>
            </w:r>
          </w:p>
        </w:tc>
      </w:tr>
      <w:tr w:rsidR="00FB5E35" w:rsidRPr="0030205D" w14:paraId="61986AF8" w14:textId="77777777" w:rsidTr="00683F2E">
        <w:tc>
          <w:tcPr>
            <w:tcW w:w="3545" w:type="dxa"/>
          </w:tcPr>
          <w:p w14:paraId="2E721832" w14:textId="77777777" w:rsidR="00FB5E35" w:rsidRPr="0030205D" w:rsidRDefault="00FB5E35">
            <w:pPr>
              <w:jc w:val="center"/>
              <w:rPr>
                <w:rFonts w:ascii="Century Gothic" w:hAnsi="Century Gothic"/>
                <w:bCs/>
                <w:sz w:val="28"/>
              </w:rPr>
            </w:pPr>
            <w:r w:rsidRPr="0030205D">
              <w:rPr>
                <w:rFonts w:ascii="Century Gothic" w:hAnsi="Century Gothic"/>
                <w:bCs/>
                <w:sz w:val="28"/>
              </w:rPr>
              <w:t>Contents:</w:t>
            </w:r>
          </w:p>
        </w:tc>
        <w:tc>
          <w:tcPr>
            <w:tcW w:w="7654" w:type="dxa"/>
          </w:tcPr>
          <w:p w14:paraId="6A170A4E" w14:textId="77777777" w:rsidR="00FB5E35" w:rsidRPr="00F142DF" w:rsidRDefault="00762DF8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  <w:r w:rsidRPr="00F142DF"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  <w:t>&lt;Insert&gt;</w:t>
            </w:r>
          </w:p>
          <w:p w14:paraId="10F351DE" w14:textId="77777777" w:rsidR="00FB5E35" w:rsidRPr="00F142DF" w:rsidRDefault="00FB5E35" w:rsidP="00DB5BD5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</w:p>
        </w:tc>
      </w:tr>
      <w:tr w:rsidR="00FB5E35" w:rsidRPr="0030205D" w14:paraId="57705C9A" w14:textId="77777777" w:rsidTr="00683F2E">
        <w:tc>
          <w:tcPr>
            <w:tcW w:w="3545" w:type="dxa"/>
          </w:tcPr>
          <w:p w14:paraId="2F4C8436" w14:textId="77777777" w:rsidR="00FB5E35" w:rsidRPr="0030205D" w:rsidRDefault="00FB5E35">
            <w:pPr>
              <w:jc w:val="center"/>
              <w:rPr>
                <w:rFonts w:ascii="Century Gothic" w:hAnsi="Century Gothic"/>
                <w:bCs/>
                <w:sz w:val="28"/>
              </w:rPr>
            </w:pPr>
            <w:r w:rsidRPr="0030205D">
              <w:rPr>
                <w:rFonts w:ascii="Century Gothic" w:hAnsi="Century Gothic"/>
                <w:bCs/>
                <w:sz w:val="28"/>
              </w:rPr>
              <w:t>Courier:</w:t>
            </w:r>
          </w:p>
        </w:tc>
        <w:tc>
          <w:tcPr>
            <w:tcW w:w="7654" w:type="dxa"/>
          </w:tcPr>
          <w:p w14:paraId="2578D679" w14:textId="77777777" w:rsidR="00762DF8" w:rsidRPr="00F142DF" w:rsidRDefault="00762DF8" w:rsidP="00762DF8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  <w:r w:rsidRPr="00F142DF"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  <w:t>&lt;Insert&gt;</w:t>
            </w:r>
          </w:p>
          <w:p w14:paraId="27C8A50B" w14:textId="77777777" w:rsidR="00FB5E35" w:rsidRPr="00F142DF" w:rsidRDefault="00FB5E35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</w:p>
        </w:tc>
      </w:tr>
      <w:tr w:rsidR="00FB5E35" w:rsidRPr="0030205D" w14:paraId="58A361C7" w14:textId="77777777" w:rsidTr="00683F2E">
        <w:tc>
          <w:tcPr>
            <w:tcW w:w="3545" w:type="dxa"/>
          </w:tcPr>
          <w:p w14:paraId="0C9D7656" w14:textId="77777777" w:rsidR="00FB5E35" w:rsidRPr="0030205D" w:rsidRDefault="00FB5E35">
            <w:pPr>
              <w:jc w:val="center"/>
              <w:rPr>
                <w:rFonts w:ascii="Century Gothic" w:hAnsi="Century Gothic"/>
                <w:bCs/>
                <w:sz w:val="28"/>
              </w:rPr>
            </w:pPr>
            <w:r w:rsidRPr="0030205D">
              <w:rPr>
                <w:rFonts w:ascii="Century Gothic" w:hAnsi="Century Gothic"/>
                <w:bCs/>
                <w:sz w:val="28"/>
              </w:rPr>
              <w:t>Consignment Note Number:</w:t>
            </w:r>
          </w:p>
        </w:tc>
        <w:tc>
          <w:tcPr>
            <w:tcW w:w="7654" w:type="dxa"/>
          </w:tcPr>
          <w:p w14:paraId="0FD1746C" w14:textId="77777777" w:rsidR="00762DF8" w:rsidRPr="00F142DF" w:rsidRDefault="00762DF8" w:rsidP="00762DF8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  <w:r w:rsidRPr="00F142DF"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  <w:t>&lt;Insert&gt;</w:t>
            </w:r>
          </w:p>
          <w:p w14:paraId="716C0908" w14:textId="77777777" w:rsidR="00FB5E35" w:rsidRPr="00F142DF" w:rsidRDefault="00FB5E35">
            <w:pPr>
              <w:jc w:val="center"/>
              <w:rPr>
                <w:rFonts w:ascii="Century Gothic" w:hAnsi="Century Gothic" w:cs="Arial"/>
                <w:b/>
                <w:bCs/>
                <w:color w:val="FF0000"/>
                <w:sz w:val="28"/>
                <w:szCs w:val="48"/>
              </w:rPr>
            </w:pPr>
          </w:p>
        </w:tc>
      </w:tr>
    </w:tbl>
    <w:p w14:paraId="0EEB0276" w14:textId="77777777" w:rsidR="00DE4966" w:rsidRPr="0030205D" w:rsidRDefault="00DE4966" w:rsidP="00F9751F">
      <w:pPr>
        <w:pStyle w:val="BodyText2"/>
        <w:jc w:val="left"/>
        <w:rPr>
          <w:rFonts w:ascii="Century Gothic" w:hAnsi="Century Gothic"/>
          <w:b/>
          <w:bCs/>
        </w:rPr>
      </w:pPr>
    </w:p>
    <w:p w14:paraId="68CA234F" w14:textId="77777777" w:rsidR="00DE4966" w:rsidRPr="0030205D" w:rsidRDefault="00DE4966">
      <w:pPr>
        <w:pStyle w:val="BodyText2"/>
        <w:rPr>
          <w:rFonts w:ascii="Century Gothic" w:hAnsi="Century Gothic"/>
          <w:b/>
          <w:bCs/>
        </w:rPr>
      </w:pPr>
    </w:p>
    <w:p w14:paraId="2DB9819D" w14:textId="77777777" w:rsidR="00FB5E35" w:rsidRPr="0030205D" w:rsidRDefault="00FB5E35">
      <w:pPr>
        <w:pStyle w:val="BodyText2"/>
        <w:rPr>
          <w:rFonts w:ascii="Century Gothic" w:hAnsi="Century Gothic"/>
          <w:b/>
          <w:bCs/>
        </w:rPr>
      </w:pPr>
      <w:r w:rsidRPr="0030205D">
        <w:rPr>
          <w:rFonts w:ascii="Century Gothic" w:hAnsi="Century Gothic"/>
          <w:b/>
          <w:bCs/>
        </w:rPr>
        <w:t xml:space="preserve">Please deliver to the </w:t>
      </w:r>
      <w:r w:rsidR="009C3A04" w:rsidRPr="0030205D">
        <w:rPr>
          <w:rFonts w:ascii="Century Gothic" w:hAnsi="Century Gothic"/>
          <w:b/>
          <w:bCs/>
        </w:rPr>
        <w:t>CONFERENCE CENTRE</w:t>
      </w:r>
      <w:r w:rsidRPr="0030205D">
        <w:rPr>
          <w:rFonts w:ascii="Century Gothic" w:hAnsi="Century Gothic"/>
          <w:b/>
          <w:bCs/>
        </w:rPr>
        <w:t>,</w:t>
      </w:r>
    </w:p>
    <w:p w14:paraId="40AE3DCD" w14:textId="77777777" w:rsidR="00FB5E35" w:rsidRPr="0030205D" w:rsidRDefault="00FB5E35">
      <w:pPr>
        <w:pStyle w:val="BodyText2"/>
        <w:rPr>
          <w:rFonts w:ascii="Century Gothic" w:hAnsi="Century Gothic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0205D">
            <w:rPr>
              <w:rFonts w:ascii="Century Gothic" w:hAnsi="Century Gothic"/>
              <w:b/>
              <w:bCs/>
            </w:rPr>
            <w:t>Hamilton</w:t>
          </w:r>
        </w:smartTag>
        <w:r w:rsidRPr="0030205D">
          <w:rPr>
            <w:rFonts w:ascii="Century Gothic" w:hAnsi="Century Gothic"/>
            <w:b/>
            <w:bCs/>
          </w:rPr>
          <w:t xml:space="preserve"> </w:t>
        </w:r>
        <w:smartTag w:uri="urn:schemas-microsoft-com:office:smarttags" w:element="PlaceType">
          <w:r w:rsidRPr="0030205D">
            <w:rPr>
              <w:rFonts w:ascii="Century Gothic" w:hAnsi="Century Gothic"/>
              <w:b/>
              <w:bCs/>
            </w:rPr>
            <w:t>Island</w:t>
          </w:r>
        </w:smartTag>
      </w:smartTag>
    </w:p>
    <w:sectPr w:rsidR="00FB5E35" w:rsidRPr="0030205D">
      <w:footerReference w:type="default" r:id="rId12"/>
      <w:type w:val="continuous"/>
      <w:pgSz w:w="11907" w:h="16840" w:code="9"/>
      <w:pgMar w:top="851" w:right="1134" w:bottom="1418" w:left="1418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575E" w14:textId="77777777" w:rsidR="00243E01" w:rsidRDefault="00243E01">
      <w:r>
        <w:separator/>
      </w:r>
    </w:p>
  </w:endnote>
  <w:endnote w:type="continuationSeparator" w:id="0">
    <w:p w14:paraId="7B704834" w14:textId="77777777" w:rsidR="00243E01" w:rsidRDefault="0024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4CC4E" w14:textId="77777777" w:rsidR="00D52BCC" w:rsidRDefault="00762DF8">
    <w:pPr>
      <w:pStyle w:val="Footer"/>
      <w:jc w:val="center"/>
      <w:rPr>
        <w:sz w:val="14"/>
      </w:rPr>
    </w:pPr>
    <w:r>
      <w:rPr>
        <w:sz w:val="14"/>
      </w:rPr>
      <w:t>Events</w:t>
    </w:r>
    <w:r w:rsidR="00D52BCC">
      <w:rPr>
        <w:sz w:val="14"/>
      </w:rPr>
      <w:t xml:space="preserve"> Office, Hamilton Island, Qld 4803 Aust</w:t>
    </w:r>
    <w:r>
      <w:rPr>
        <w:sz w:val="14"/>
      </w:rPr>
      <w:t xml:space="preserve">ralia.  Telephone 07 4948 9595 </w:t>
    </w:r>
    <w:hyperlink r:id="rId1" w:history="1">
      <w:r w:rsidRPr="00483CCF">
        <w:rPr>
          <w:rStyle w:val="Hyperlink"/>
          <w:sz w:val="14"/>
        </w:rPr>
        <w:t>events@hamiltonisland.com.au</w:t>
      </w:r>
    </w:hyperlink>
    <w:r>
      <w:rPr>
        <w:sz w:val="14"/>
      </w:rPr>
      <w:t xml:space="preserve"> </w:t>
    </w:r>
  </w:p>
  <w:p w14:paraId="19FEAD72" w14:textId="77777777" w:rsidR="00D52BCC" w:rsidRDefault="00D52BCC">
    <w:pPr>
      <w:pStyle w:val="Footer"/>
      <w:jc w:val="center"/>
      <w:rPr>
        <w:sz w:val="14"/>
      </w:rPr>
    </w:pPr>
    <w:smartTag w:uri="urn:schemas-microsoft-com:office:smarttags" w:element="place">
      <w:smartTag w:uri="urn:schemas-microsoft-com:office:smarttags" w:element="PlaceName">
        <w:r>
          <w:rPr>
            <w:sz w:val="14"/>
          </w:rPr>
          <w:t>Hamilton</w:t>
        </w:r>
      </w:smartTag>
      <w:r>
        <w:rPr>
          <w:sz w:val="14"/>
        </w:rPr>
        <w:t xml:space="preserve"> </w:t>
      </w:r>
      <w:smartTag w:uri="urn:schemas-microsoft-com:office:smarttags" w:element="PlaceType">
        <w:r>
          <w:rPr>
            <w:sz w:val="14"/>
          </w:rPr>
          <w:t>Island</w:t>
        </w:r>
      </w:smartTag>
    </w:smartTag>
    <w:r>
      <w:rPr>
        <w:sz w:val="14"/>
      </w:rPr>
      <w:t xml:space="preserve"> is owned by Hamilton Island Limited ACN 061 868 077 and operated by Hamilton Island Enterprises Limited ACN 009 946 909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248A2" w14:textId="77777777" w:rsidR="00243E01" w:rsidRDefault="00243E01">
      <w:r>
        <w:separator/>
      </w:r>
    </w:p>
  </w:footnote>
  <w:footnote w:type="continuationSeparator" w:id="0">
    <w:p w14:paraId="4525ACA6" w14:textId="77777777" w:rsidR="00243E01" w:rsidRDefault="00243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56ED"/>
    <w:multiLevelType w:val="hybridMultilevel"/>
    <w:tmpl w:val="22D84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055E"/>
    <w:multiLevelType w:val="hybridMultilevel"/>
    <w:tmpl w:val="3352473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D1343"/>
    <w:multiLevelType w:val="hybridMultilevel"/>
    <w:tmpl w:val="51CEB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B55E3"/>
    <w:multiLevelType w:val="multilevel"/>
    <w:tmpl w:val="9410A238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567" w:hanging="567"/>
      </w:pPr>
      <w:rPr>
        <w:rFonts w:ascii="Futura Md BT" w:hAnsi="Futura Md BT" w:hint="default"/>
        <w:b/>
        <w:i w:val="0"/>
        <w:sz w:val="24"/>
      </w:rPr>
    </w:lvl>
    <w:lvl w:ilvl="1">
      <w:start w:val="1"/>
      <w:numFmt w:val="decimal"/>
      <w:lvlRestart w:val="0"/>
      <w:pStyle w:val="Heading2"/>
      <w:lvlText w:val="%2."/>
      <w:lvlJc w:val="left"/>
      <w:pPr>
        <w:tabs>
          <w:tab w:val="num" w:pos="1531"/>
        </w:tabs>
        <w:ind w:left="1531" w:hanging="737"/>
      </w:pPr>
      <w:rPr>
        <w:rFonts w:ascii="Futura Md BT" w:hAnsi="Futura Md BT" w:hint="default"/>
        <w:sz w:val="24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2268"/>
        </w:tabs>
        <w:ind w:left="2268" w:hanging="794"/>
      </w:pPr>
      <w:rPr>
        <w:rFonts w:ascii="Futura Lt BT" w:hAnsi="Futura Lt BT" w:hint="default"/>
        <w:b/>
        <w:i w:val="0"/>
        <w:sz w:val="24"/>
      </w:rPr>
    </w:lvl>
    <w:lvl w:ilvl="3">
      <w:start w:val="1"/>
      <w:numFmt w:val="bullet"/>
      <w:pStyle w:val="Heading4"/>
      <w:lvlText w:val=""/>
      <w:lvlJc w:val="left"/>
      <w:pPr>
        <w:tabs>
          <w:tab w:val="num" w:pos="2948"/>
        </w:tabs>
        <w:ind w:left="2948" w:hanging="623"/>
      </w:pPr>
      <w:rPr>
        <w:rFonts w:ascii="Symbol" w:hAnsi="Symbol" w:hint="default"/>
        <w:b w:val="0"/>
        <w:i/>
        <w:color w:val="auto"/>
        <w:sz w:val="24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3742"/>
        </w:tabs>
        <w:ind w:left="3742" w:hanging="680"/>
      </w:pPr>
      <w:rPr>
        <w:rFonts w:ascii="Futura Lt BT" w:hAnsi="Futura Lt BT" w:hint="default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36CB4D0A"/>
    <w:multiLevelType w:val="hybridMultilevel"/>
    <w:tmpl w:val="8F22772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A47270"/>
    <w:multiLevelType w:val="hybridMultilevel"/>
    <w:tmpl w:val="277AF2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F2B79"/>
    <w:multiLevelType w:val="hybridMultilevel"/>
    <w:tmpl w:val="F0A6928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1615835">
    <w:abstractNumId w:val="3"/>
  </w:num>
  <w:num w:numId="2" w16cid:durableId="1333222767">
    <w:abstractNumId w:val="3"/>
  </w:num>
  <w:num w:numId="3" w16cid:durableId="1062220071">
    <w:abstractNumId w:val="3"/>
  </w:num>
  <w:num w:numId="4" w16cid:durableId="1687948140">
    <w:abstractNumId w:val="3"/>
  </w:num>
  <w:num w:numId="5" w16cid:durableId="1345084570">
    <w:abstractNumId w:val="3"/>
  </w:num>
  <w:num w:numId="6" w16cid:durableId="1037121731">
    <w:abstractNumId w:val="3"/>
  </w:num>
  <w:num w:numId="7" w16cid:durableId="1155025499">
    <w:abstractNumId w:val="3"/>
  </w:num>
  <w:num w:numId="8" w16cid:durableId="1524788032">
    <w:abstractNumId w:val="5"/>
  </w:num>
  <w:num w:numId="9" w16cid:durableId="952128725">
    <w:abstractNumId w:val="2"/>
  </w:num>
  <w:num w:numId="10" w16cid:durableId="754131118">
    <w:abstractNumId w:val="6"/>
  </w:num>
  <w:num w:numId="11" w16cid:durableId="1767732498">
    <w:abstractNumId w:val="4"/>
  </w:num>
  <w:num w:numId="12" w16cid:durableId="83189263">
    <w:abstractNumId w:val="1"/>
  </w:num>
  <w:num w:numId="13" w16cid:durableId="49468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90"/>
    <w:rsid w:val="000001A0"/>
    <w:rsid w:val="0001014A"/>
    <w:rsid w:val="00013A72"/>
    <w:rsid w:val="00041F53"/>
    <w:rsid w:val="00066DA2"/>
    <w:rsid w:val="000766A9"/>
    <w:rsid w:val="000A6EDD"/>
    <w:rsid w:val="000B67D3"/>
    <w:rsid w:val="0010041F"/>
    <w:rsid w:val="001228CB"/>
    <w:rsid w:val="00124AEE"/>
    <w:rsid w:val="001543F5"/>
    <w:rsid w:val="0015706B"/>
    <w:rsid w:val="00173790"/>
    <w:rsid w:val="00176B16"/>
    <w:rsid w:val="00185CE6"/>
    <w:rsid w:val="00190B24"/>
    <w:rsid w:val="00195288"/>
    <w:rsid w:val="001B704C"/>
    <w:rsid w:val="001C229F"/>
    <w:rsid w:val="001E2F6B"/>
    <w:rsid w:val="00214A07"/>
    <w:rsid w:val="00222143"/>
    <w:rsid w:val="00231460"/>
    <w:rsid w:val="00243E01"/>
    <w:rsid w:val="00245500"/>
    <w:rsid w:val="00254E38"/>
    <w:rsid w:val="00255387"/>
    <w:rsid w:val="00282A1B"/>
    <w:rsid w:val="002936CF"/>
    <w:rsid w:val="002957D7"/>
    <w:rsid w:val="00297656"/>
    <w:rsid w:val="002A1D4E"/>
    <w:rsid w:val="002B56F5"/>
    <w:rsid w:val="002D6FDE"/>
    <w:rsid w:val="002D7C6B"/>
    <w:rsid w:val="002F16B0"/>
    <w:rsid w:val="002F62C3"/>
    <w:rsid w:val="00301C95"/>
    <w:rsid w:val="0030205D"/>
    <w:rsid w:val="00302B44"/>
    <w:rsid w:val="00303D06"/>
    <w:rsid w:val="0031140B"/>
    <w:rsid w:val="00346A99"/>
    <w:rsid w:val="003549AC"/>
    <w:rsid w:val="003747BB"/>
    <w:rsid w:val="00377D9C"/>
    <w:rsid w:val="00377E1A"/>
    <w:rsid w:val="003851AF"/>
    <w:rsid w:val="003F434A"/>
    <w:rsid w:val="003F588D"/>
    <w:rsid w:val="004041EE"/>
    <w:rsid w:val="00411CAE"/>
    <w:rsid w:val="00424A15"/>
    <w:rsid w:val="00425F09"/>
    <w:rsid w:val="004444DD"/>
    <w:rsid w:val="00490C8C"/>
    <w:rsid w:val="004A496C"/>
    <w:rsid w:val="004C0D16"/>
    <w:rsid w:val="004D33F8"/>
    <w:rsid w:val="004E6AD3"/>
    <w:rsid w:val="004F35DE"/>
    <w:rsid w:val="00506CD4"/>
    <w:rsid w:val="00520B55"/>
    <w:rsid w:val="0053519F"/>
    <w:rsid w:val="00544861"/>
    <w:rsid w:val="00562B6E"/>
    <w:rsid w:val="005919EA"/>
    <w:rsid w:val="00620D60"/>
    <w:rsid w:val="00633E84"/>
    <w:rsid w:val="00635116"/>
    <w:rsid w:val="00650D76"/>
    <w:rsid w:val="00683F2E"/>
    <w:rsid w:val="00692331"/>
    <w:rsid w:val="006A00A2"/>
    <w:rsid w:val="006B448D"/>
    <w:rsid w:val="006C0BFE"/>
    <w:rsid w:val="006C19CF"/>
    <w:rsid w:val="006C4E1A"/>
    <w:rsid w:val="00700BF0"/>
    <w:rsid w:val="007043BC"/>
    <w:rsid w:val="007249A3"/>
    <w:rsid w:val="00762DF8"/>
    <w:rsid w:val="00764A4F"/>
    <w:rsid w:val="00764A90"/>
    <w:rsid w:val="007E34E0"/>
    <w:rsid w:val="00811098"/>
    <w:rsid w:val="0083291B"/>
    <w:rsid w:val="0083794F"/>
    <w:rsid w:val="00854126"/>
    <w:rsid w:val="008546FA"/>
    <w:rsid w:val="008863A0"/>
    <w:rsid w:val="00893B1B"/>
    <w:rsid w:val="008A7E7D"/>
    <w:rsid w:val="008B098B"/>
    <w:rsid w:val="008B6FFB"/>
    <w:rsid w:val="008D44EF"/>
    <w:rsid w:val="008E23C7"/>
    <w:rsid w:val="008E48F8"/>
    <w:rsid w:val="008E5E04"/>
    <w:rsid w:val="00917A0E"/>
    <w:rsid w:val="0093509A"/>
    <w:rsid w:val="009465B0"/>
    <w:rsid w:val="009679D6"/>
    <w:rsid w:val="00967B75"/>
    <w:rsid w:val="00981733"/>
    <w:rsid w:val="009C2B92"/>
    <w:rsid w:val="009C3A04"/>
    <w:rsid w:val="009E2CCA"/>
    <w:rsid w:val="00A0540A"/>
    <w:rsid w:val="00A157F7"/>
    <w:rsid w:val="00A31984"/>
    <w:rsid w:val="00A34B02"/>
    <w:rsid w:val="00A46475"/>
    <w:rsid w:val="00A805FC"/>
    <w:rsid w:val="00AB4266"/>
    <w:rsid w:val="00AE049B"/>
    <w:rsid w:val="00AE573C"/>
    <w:rsid w:val="00AF1FB1"/>
    <w:rsid w:val="00B13B57"/>
    <w:rsid w:val="00B46C2B"/>
    <w:rsid w:val="00B60D73"/>
    <w:rsid w:val="00B633F1"/>
    <w:rsid w:val="00B6514D"/>
    <w:rsid w:val="00B77CC2"/>
    <w:rsid w:val="00B979AA"/>
    <w:rsid w:val="00BA4EFB"/>
    <w:rsid w:val="00BD189D"/>
    <w:rsid w:val="00BF44F1"/>
    <w:rsid w:val="00C005DF"/>
    <w:rsid w:val="00C44A68"/>
    <w:rsid w:val="00C45247"/>
    <w:rsid w:val="00CC730C"/>
    <w:rsid w:val="00CD0E40"/>
    <w:rsid w:val="00CF3B18"/>
    <w:rsid w:val="00D07CE0"/>
    <w:rsid w:val="00D160CD"/>
    <w:rsid w:val="00D4531C"/>
    <w:rsid w:val="00D52BCC"/>
    <w:rsid w:val="00D55AA2"/>
    <w:rsid w:val="00D60864"/>
    <w:rsid w:val="00D765B0"/>
    <w:rsid w:val="00DB5BD5"/>
    <w:rsid w:val="00DC2F1F"/>
    <w:rsid w:val="00DE413F"/>
    <w:rsid w:val="00DE4966"/>
    <w:rsid w:val="00DF1F5D"/>
    <w:rsid w:val="00DF20FE"/>
    <w:rsid w:val="00E47EF3"/>
    <w:rsid w:val="00E60B27"/>
    <w:rsid w:val="00E76A6B"/>
    <w:rsid w:val="00E82FF4"/>
    <w:rsid w:val="00E90AAD"/>
    <w:rsid w:val="00EA7B7B"/>
    <w:rsid w:val="00EC3C38"/>
    <w:rsid w:val="00EF21FB"/>
    <w:rsid w:val="00EF29E6"/>
    <w:rsid w:val="00F02397"/>
    <w:rsid w:val="00F142DF"/>
    <w:rsid w:val="00F14AED"/>
    <w:rsid w:val="00F27449"/>
    <w:rsid w:val="00F51E8C"/>
    <w:rsid w:val="00F5514B"/>
    <w:rsid w:val="00F638DF"/>
    <w:rsid w:val="00F66011"/>
    <w:rsid w:val="00F663AE"/>
    <w:rsid w:val="00F9751F"/>
    <w:rsid w:val="00FA2884"/>
    <w:rsid w:val="00FB5E35"/>
    <w:rsid w:val="00FC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6527AF3A"/>
  <w15:chartTrackingRefBased/>
  <w15:docId w15:val="{4841C010-CF76-4285-AAB1-AFCA1DC8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Futura Lt BT" w:hAnsi="Futura Lt BT"/>
      <w:sz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7"/>
      </w:numPr>
      <w:tabs>
        <w:tab w:val="clear" w:pos="720"/>
        <w:tab w:val="num" w:pos="360"/>
      </w:tabs>
      <w:spacing w:before="240" w:after="60"/>
      <w:ind w:left="0" w:firstLine="0"/>
      <w:outlineLvl w:val="0"/>
    </w:pPr>
    <w:rPr>
      <w:rFonts w:ascii="Futura Md BT" w:hAnsi="Futura Md BT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7"/>
      </w:numPr>
      <w:tabs>
        <w:tab w:val="clear" w:pos="1531"/>
        <w:tab w:val="num" w:pos="360"/>
      </w:tabs>
      <w:spacing w:before="240" w:after="60"/>
      <w:ind w:left="0" w:firstLine="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7"/>
      </w:numPr>
      <w:tabs>
        <w:tab w:val="clear" w:pos="2268"/>
        <w:tab w:val="num" w:pos="360"/>
      </w:tabs>
      <w:spacing w:before="240" w:after="60"/>
      <w:ind w:left="0" w:firstLine="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7"/>
      </w:numPr>
      <w:tabs>
        <w:tab w:val="clear" w:pos="2948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tabs>
        <w:tab w:val="clear" w:pos="3742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Futura Md BT" w:hAnsi="Futura Md BT"/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  <w:sz w:val="5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i/>
      <w:iCs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cs="Arial"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2880" w:hanging="2880"/>
    </w:pPr>
  </w:style>
  <w:style w:type="paragraph" w:styleId="BodyText">
    <w:name w:val="Body Text"/>
    <w:basedOn w:val="Normal"/>
    <w:semiHidden/>
    <w:rPr>
      <w:rFonts w:ascii="Arial" w:hAnsi="Arial" w:cs="Arial"/>
      <w:color w:val="000000"/>
      <w:sz w:val="32"/>
    </w:rPr>
  </w:style>
  <w:style w:type="paragraph" w:styleId="BodyText2">
    <w:name w:val="Body Text 2"/>
    <w:basedOn w:val="Normal"/>
    <w:semiHidden/>
    <w:pPr>
      <w:jc w:val="center"/>
    </w:pPr>
    <w:rPr>
      <w:sz w:val="36"/>
    </w:rPr>
  </w:style>
  <w:style w:type="character" w:styleId="Hyperlink">
    <w:name w:val="Hyperlink"/>
    <w:uiPriority w:val="99"/>
    <w:unhideWhenUsed/>
    <w:rsid w:val="00762D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vents@hamiltonisland.com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COMMON\Templates\Letters%20&amp;%20Faxes\Fax%20T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b5424-0260-4e0d-80fc-298b336cea62">
      <Terms xmlns="http://schemas.microsoft.com/office/infopath/2007/PartnerControls"/>
    </lcf76f155ced4ddcb4097134ff3c332f>
    <TaxCatchAll xmlns="910144c9-43a0-4244-b19e-567e11b9a2fe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50EFD918D1242BED2E1792D3BBB10" ma:contentTypeVersion="14" ma:contentTypeDescription="Create a new document." ma:contentTypeScope="" ma:versionID="4655ef59e2750ca3f302c0f678a62f5d">
  <xsd:schema xmlns:xsd="http://www.w3.org/2001/XMLSchema" xmlns:xs="http://www.w3.org/2001/XMLSchema" xmlns:p="http://schemas.microsoft.com/office/2006/metadata/properties" xmlns:ns2="7f9b5424-0260-4e0d-80fc-298b336cea62" xmlns:ns3="910144c9-43a0-4244-b19e-567e11b9a2fe" targetNamespace="http://schemas.microsoft.com/office/2006/metadata/properties" ma:root="true" ma:fieldsID="c4e1fd10cc6df2c7cab1c92756569fca" ns2:_="" ns3:_="">
    <xsd:import namespace="7f9b5424-0260-4e0d-80fc-298b336cea62"/>
    <xsd:import namespace="910144c9-43a0-4244-b19e-567e11b9a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b5424-0260-4e0d-80fc-298b336ce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4d1e741-ef17-4ce9-94b8-596fcaf5a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144c9-43a0-4244-b19e-567e11b9a2f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fa942ef-dd08-4b94-a91e-22feace9aa8f}" ma:internalName="TaxCatchAll" ma:showField="CatchAllData" ma:web="910144c9-43a0-4244-b19e-567e11b9a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6E9A2-727B-49F7-BCFA-4C489CC0FCD9}">
  <ds:schemaRefs>
    <ds:schemaRef ds:uri="http://schemas.microsoft.com/office/2006/metadata/properties"/>
    <ds:schemaRef ds:uri="http://schemas.microsoft.com/office/infopath/2007/PartnerControls"/>
    <ds:schemaRef ds:uri="7f9b5424-0260-4e0d-80fc-298b336cea62"/>
    <ds:schemaRef ds:uri="910144c9-43a0-4244-b19e-567e11b9a2fe"/>
  </ds:schemaRefs>
</ds:datastoreItem>
</file>

<file path=customXml/itemProps2.xml><?xml version="1.0" encoding="utf-8"?>
<ds:datastoreItem xmlns:ds="http://schemas.openxmlformats.org/officeDocument/2006/customXml" ds:itemID="{0CEC5634-1B62-444D-84E8-E8EB658F45E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36EE9B3-FDC3-4F7A-910C-E10D19564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b5424-0260-4e0d-80fc-298b336cea62"/>
    <ds:schemaRef ds:uri="910144c9-43a0-4244-b19e-567e11b9a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D295DE-E88D-4926-BE12-085A6FD8A6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 TH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FACSIMILE</vt:lpstr>
    </vt:vector>
  </TitlesOfParts>
  <Company>Hamilton Island Enterprises</Company>
  <LinksUpToDate>false</LinksUpToDate>
  <CharactersWithSpaces>580</CharactersWithSpaces>
  <SharedDoc>false</SharedDoc>
  <HLinks>
    <vt:vector size="6" baseType="variant"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mailto:events@hamiltonisland.com.au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</dc:title>
  <dc:subject/>
  <dc:creator>Hamilton Island Enterprises</dc:creator>
  <cp:keywords/>
  <cp:lastModifiedBy>Layla Simmons</cp:lastModifiedBy>
  <cp:revision>2</cp:revision>
  <cp:lastPrinted>2016-10-12T21:56:00Z</cp:lastPrinted>
  <dcterms:created xsi:type="dcterms:W3CDTF">2026-09-09T05:01:00Z</dcterms:created>
  <dcterms:modified xsi:type="dcterms:W3CDTF">2026-09-09T05:01:00Z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160600.000000000</vt:lpwstr>
  </property>
  <property fmtid="{D5CDD505-2E9C-101B-9397-08002B2CF9AE}" pid="3" name="ContentTypeId">
    <vt:lpwstr>0x010100F6E50EFD918D1242BED2E1792D3BBB10</vt:lpwstr>
  </property>
  <property fmtid="{D5CDD505-2E9C-101B-9397-08002B2CF9AE}" pid="4" name="MediaServiceImageTags">
    <vt:lpwstr/>
  </property>
</Properties>
</file>